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4DCCDC" w14:textId="60D45B93" w:rsidR="009E4127" w:rsidRDefault="002B771F" w:rsidP="004E5017">
      <w:r w:rsidRPr="002B771F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951A00F" wp14:editId="67102C5C">
                <wp:simplePos x="0" y="0"/>
                <wp:positionH relativeFrom="column">
                  <wp:posOffset>144780</wp:posOffset>
                </wp:positionH>
                <wp:positionV relativeFrom="paragraph">
                  <wp:posOffset>53340</wp:posOffset>
                </wp:positionV>
                <wp:extent cx="6572250" cy="51435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514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34610D" w14:textId="45F24277" w:rsidR="002B771F" w:rsidRPr="002B771F" w:rsidRDefault="00FF6F66" w:rsidP="002B771F">
                            <w:pPr>
                              <w:jc w:val="center"/>
                              <w:rPr>
                                <w:b/>
                                <w:bCs/>
                                <w:color w:val="1C1C1C" w:themeColor="tex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C1C1C" w:themeColor="text1"/>
                                <w:sz w:val="44"/>
                                <w:szCs w:val="44"/>
                              </w:rPr>
                              <w:t xml:space="preserve">Michael Missing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51A00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11.4pt;margin-top:4.2pt;width:517.5pt;height:40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" filled="f" stroked="f">
                <v:textbox>
                  <w:txbxContent>
                    <w:p w14:paraId="1234610D" w14:textId="45F24277" w:rsidR="002B771F" w:rsidRPr="002B771F" w:rsidRDefault="00FF6F66" w:rsidP="002B771F">
                      <w:pPr>
                        <w:jc w:val="center"/>
                        <w:rPr>
                          <w:b/>
                          <w:bCs/>
                          <w:color w:val="1C1C1C" w:themeColor="text1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1C1C1C" w:themeColor="text1"/>
                          <w:sz w:val="44"/>
                          <w:szCs w:val="44"/>
                        </w:rPr>
                        <w:t xml:space="preserve">Michael Missing </w:t>
                      </w:r>
                    </w:p>
                  </w:txbxContent>
                </v:textbox>
              </v:shape>
            </w:pict>
          </mc:Fallback>
        </mc:AlternateContent>
      </w:r>
    </w:p>
    <w:p w14:paraId="42B8C560" w14:textId="71EE9B20" w:rsidR="009E4127" w:rsidRPr="009E4127" w:rsidRDefault="009E4127" w:rsidP="009E4127"/>
    <w:p w14:paraId="4578C938" w14:textId="237DA4EB" w:rsidR="009E4127" w:rsidRPr="009E4127" w:rsidRDefault="00FF6F66" w:rsidP="009E4127">
      <w:r w:rsidRPr="002B771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01DA91" wp14:editId="222233B4">
                <wp:simplePos x="0" y="0"/>
                <wp:positionH relativeFrom="column">
                  <wp:posOffset>59055</wp:posOffset>
                </wp:positionH>
                <wp:positionV relativeFrom="paragraph">
                  <wp:posOffset>328295</wp:posOffset>
                </wp:positionV>
                <wp:extent cx="3556000" cy="3098800"/>
                <wp:effectExtent l="0" t="0" r="2540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6000" cy="309880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1C1C1C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E621BC" id="Rectangle 1" o:spid="_x0000_s1026" style="position:absolute;margin-left:4.65pt;margin-top:25.85pt;width:280pt;height:24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" filled="f" strokecolor="#1c1c1c" strokeweight="1.5pt"/>
            </w:pict>
          </mc:Fallback>
        </mc:AlternateContent>
      </w:r>
    </w:p>
    <w:p w14:paraId="45CC3EE9" w14:textId="015B37F0" w:rsidR="009E4127" w:rsidRPr="009E4127" w:rsidRDefault="00FF6F66" w:rsidP="00FF6F66">
      <w:pPr>
        <w:jc w:val="left"/>
      </w:pPr>
      <w:r w:rsidRPr="002B771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491E11" wp14:editId="606AD879">
                <wp:simplePos x="0" y="0"/>
                <wp:positionH relativeFrom="column">
                  <wp:posOffset>3799205</wp:posOffset>
                </wp:positionH>
                <wp:positionV relativeFrom="paragraph">
                  <wp:posOffset>5081</wp:posOffset>
                </wp:positionV>
                <wp:extent cx="2933700" cy="3098800"/>
                <wp:effectExtent l="0" t="0" r="1905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30988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C6F484" id="Rectangle 5" o:spid="_x0000_s1026" style="position:absolute;margin-left:299.15pt;margin-top:.4pt;width:231pt;height:24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" filled="f" strokecolor="#1c1c1c [3213]" strokeweight="1.5pt"/>
            </w:pict>
          </mc:Fallback>
        </mc:AlternateContent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2E0BE98C" wp14:editId="44AAD309">
            <wp:extent cx="3409950" cy="3098800"/>
            <wp:effectExtent l="0" t="0" r="0" b="635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30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65B1E" w14:textId="77777777" w:rsidR="009E4127" w:rsidRPr="009E4127" w:rsidRDefault="009E4127" w:rsidP="009E4127"/>
    <w:p w14:paraId="6E326C02" w14:textId="71D9EFB8" w:rsidR="009E4127" w:rsidRPr="009E4127" w:rsidRDefault="009E4127" w:rsidP="009E4127"/>
    <w:p w14:paraId="1F6667F6" w14:textId="0EA9B302" w:rsidR="009E4127" w:rsidRPr="009E4127" w:rsidRDefault="009E4127" w:rsidP="009E4127"/>
    <w:p w14:paraId="36AF1D1D" w14:textId="12C1F20B" w:rsidR="009E4127" w:rsidRPr="009E4127" w:rsidRDefault="009E4127" w:rsidP="009E4127"/>
    <w:p w14:paraId="76FCA5B8" w14:textId="632FFECD" w:rsidR="009E4127" w:rsidRPr="009E4127" w:rsidRDefault="009E4127" w:rsidP="009E4127"/>
    <w:p w14:paraId="556E68EC" w14:textId="7691733D" w:rsidR="009E4127" w:rsidRPr="009E4127" w:rsidRDefault="009E4127" w:rsidP="009E4127"/>
    <w:p w14:paraId="07BC00ED" w14:textId="7D1ACB60" w:rsidR="009E4127" w:rsidRPr="009E4127" w:rsidRDefault="009E4127" w:rsidP="009E4127"/>
    <w:p w14:paraId="527C39BF" w14:textId="3E8951FC" w:rsidR="009E4127" w:rsidRPr="009E4127" w:rsidRDefault="009E4127" w:rsidP="009E4127"/>
    <w:p w14:paraId="02C03054" w14:textId="523C9440" w:rsidR="009E4127" w:rsidRPr="009E4127" w:rsidRDefault="009E4127" w:rsidP="009E4127"/>
    <w:p w14:paraId="220AB520" w14:textId="1F45149E" w:rsidR="009E4127" w:rsidRPr="009E4127" w:rsidRDefault="002B771F" w:rsidP="009E4127">
      <w:r w:rsidRPr="002B771F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81C2C5F" wp14:editId="4BCBD992">
                <wp:simplePos x="0" y="0"/>
                <wp:positionH relativeFrom="column">
                  <wp:posOffset>142875</wp:posOffset>
                </wp:positionH>
                <wp:positionV relativeFrom="paragraph">
                  <wp:posOffset>90170</wp:posOffset>
                </wp:positionV>
                <wp:extent cx="1543050" cy="41910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79F4BA" w14:textId="77777777" w:rsidR="002B771F" w:rsidRPr="002163B7" w:rsidRDefault="002B771F" w:rsidP="002B771F">
                            <w:pPr>
                              <w:rPr>
                                <w:b/>
                                <w:bCs/>
                                <w:color w:val="F9B000"/>
                                <w:sz w:val="32"/>
                                <w:szCs w:val="32"/>
                              </w:rPr>
                            </w:pPr>
                            <w:r w:rsidRPr="002163B7">
                              <w:rPr>
                                <w:b/>
                                <w:bCs/>
                                <w:color w:val="F9B000"/>
                                <w:sz w:val="32"/>
                                <w:szCs w:val="32"/>
                              </w:rPr>
                              <w:t>Description: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1C2C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11.25pt;margin-top:7.1pt;width:121.5pt;height:3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" filled="f" stroked="f">
                <v:textbox>
                  <w:txbxContent>
                    <w:p w14:paraId="0A79F4BA" w14:textId="77777777" w:rsidR="002B771F" w:rsidRPr="002163B7" w:rsidRDefault="002B771F" w:rsidP="002B771F">
                      <w:pPr>
                        <w:rPr>
                          <w:b/>
                          <w:bCs/>
                          <w:color w:val="F9B000"/>
                          <w:sz w:val="32"/>
                          <w:szCs w:val="32"/>
                        </w:rPr>
                      </w:pPr>
                      <w:r w:rsidRPr="002163B7">
                        <w:rPr>
                          <w:b/>
                          <w:bCs/>
                          <w:color w:val="F9B000"/>
                          <w:sz w:val="32"/>
                          <w:szCs w:val="32"/>
                        </w:rPr>
                        <w:t>Description: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FD33F5B" w14:textId="7187BA09" w:rsidR="009E4127" w:rsidRPr="009E4127" w:rsidRDefault="002B771F" w:rsidP="009E4127">
      <w:r w:rsidRPr="002B771F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7685D06" wp14:editId="0D372416">
                <wp:simplePos x="0" y="0"/>
                <wp:positionH relativeFrom="column">
                  <wp:posOffset>125730</wp:posOffset>
                </wp:positionH>
                <wp:positionV relativeFrom="paragraph">
                  <wp:posOffset>156210</wp:posOffset>
                </wp:positionV>
                <wp:extent cx="6572250" cy="4486275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448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BF21D3" w14:textId="77777777" w:rsidR="002B771F" w:rsidRPr="002B771F" w:rsidRDefault="002B771F" w:rsidP="002B771F">
                            <w:pPr>
                              <w:rPr>
                                <w:color w:val="1C1C1C" w:themeColor="text1"/>
                                <w:sz w:val="32"/>
                                <w:szCs w:val="32"/>
                              </w:rPr>
                            </w:pPr>
                            <w:r w:rsidRPr="002B771F">
                              <w:rPr>
                                <w:color w:val="1C1C1C" w:themeColor="text1"/>
                                <w:sz w:val="32"/>
                                <w:szCs w:val="32"/>
                              </w:rPr>
                              <w:t>Insert text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85D06" id="Text Box 8" o:spid="_x0000_s1028" type="#_x0000_t202" style="position:absolute;left:0;text-align:left;margin-left:9.9pt;margin-top:12.3pt;width:517.5pt;height:353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" filled="f" stroked="f">
                <v:textbox>
                  <w:txbxContent>
                    <w:p w14:paraId="4CBF21D3" w14:textId="77777777" w:rsidR="002B771F" w:rsidRPr="002B771F" w:rsidRDefault="002B771F" w:rsidP="002B771F">
                      <w:pPr>
                        <w:rPr>
                          <w:color w:val="1C1C1C" w:themeColor="text1"/>
                          <w:sz w:val="32"/>
                          <w:szCs w:val="32"/>
                        </w:rPr>
                      </w:pPr>
                      <w:r w:rsidRPr="002B771F">
                        <w:rPr>
                          <w:color w:val="1C1C1C" w:themeColor="text1"/>
                          <w:sz w:val="32"/>
                          <w:szCs w:val="32"/>
                        </w:rPr>
                        <w:t>Insert text here</w:t>
                      </w:r>
                    </w:p>
                  </w:txbxContent>
                </v:textbox>
              </v:shape>
            </w:pict>
          </mc:Fallback>
        </mc:AlternateContent>
      </w:r>
    </w:p>
    <w:p w14:paraId="36324F6A" w14:textId="6185A252" w:rsidR="009E4127" w:rsidRPr="009E4127" w:rsidRDefault="009E4127" w:rsidP="009E4127"/>
    <w:p w14:paraId="431D68AE" w14:textId="2E6553D8" w:rsidR="009E4127" w:rsidRPr="009E4127" w:rsidRDefault="009E4127" w:rsidP="009E4127"/>
    <w:p w14:paraId="5A45A683" w14:textId="6B775AD5" w:rsidR="009E4127" w:rsidRPr="009E4127" w:rsidRDefault="009E4127" w:rsidP="009E4127"/>
    <w:p w14:paraId="3D11DE7C" w14:textId="1B45CB94" w:rsidR="009E4127" w:rsidRPr="009E4127" w:rsidRDefault="009E4127" w:rsidP="009E4127"/>
    <w:p w14:paraId="71910E4A" w14:textId="237ECC08" w:rsidR="009E4127" w:rsidRPr="009E4127" w:rsidRDefault="009E4127" w:rsidP="009E4127"/>
    <w:p w14:paraId="64DE2584" w14:textId="3CD88F4A" w:rsidR="009E4127" w:rsidRDefault="009E4127" w:rsidP="009E4127"/>
    <w:p w14:paraId="395223E0" w14:textId="5D5A234F" w:rsidR="009E4127" w:rsidRDefault="009E4127" w:rsidP="009E4127"/>
    <w:p w14:paraId="1F3729EF" w14:textId="6EBDFFE8" w:rsidR="00B8626B" w:rsidRPr="009E4127" w:rsidRDefault="00B8626B" w:rsidP="009E4127"/>
    <w:sectPr w:rsidR="00B8626B" w:rsidRPr="009E4127" w:rsidSect="00B8626B">
      <w:headerReference w:type="default" r:id="rId9"/>
      <w:footerReference w:type="default" r:id="rId10"/>
      <w:pgSz w:w="11906" w:h="16838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F25ADF" w14:textId="77777777" w:rsidR="0077162F" w:rsidRDefault="0077162F" w:rsidP="00DD5720">
      <w:r>
        <w:separator/>
      </w:r>
    </w:p>
  </w:endnote>
  <w:endnote w:type="continuationSeparator" w:id="0">
    <w:p w14:paraId="3066DCFF" w14:textId="77777777" w:rsidR="0077162F" w:rsidRDefault="0077162F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97AB957-8A1E-499F-9A3A-CD7108937B6F}"/>
    <w:embedBold r:id="rId2" w:fontKey="{3C39FA16-8ABC-4E3B-BBB5-629B7965AAB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8CEE8D96-FC51-4F58-BCD4-92CC40CA3ADA}"/>
    <w:embedBold r:id="rId4" w:fontKey="{B0B7A2F9-5D63-47D3-97D3-E033AE5BF2EF}"/>
    <w:embedItalic r:id="rId5" w:fontKey="{AE811C5C-6BA5-41B8-8D85-D07F7C78A583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F5F7B616-187B-4A05-89B4-BD954591E72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F17B28" w14:textId="77777777" w:rsidR="00CF4337" w:rsidRDefault="00CF4337" w:rsidP="009E4127">
    <w:pPr>
      <w:pStyle w:val="Header"/>
    </w:pPr>
  </w:p>
  <w:p w14:paraId="080E9F20" w14:textId="77777777" w:rsidR="00CF4337" w:rsidRDefault="00CF433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70F264" w14:textId="77777777" w:rsidR="0077162F" w:rsidRDefault="0077162F" w:rsidP="00DD5720">
      <w:r>
        <w:separator/>
      </w:r>
    </w:p>
  </w:footnote>
  <w:footnote w:type="continuationSeparator" w:id="0">
    <w:p w14:paraId="09FEBDCF" w14:textId="77777777" w:rsidR="0077162F" w:rsidRDefault="0077162F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33D208" w14:textId="77777777" w:rsidR="00DA572A" w:rsidRDefault="00880362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466BE54C" wp14:editId="64FBB46B">
          <wp:simplePos x="0" y="0"/>
          <wp:positionH relativeFrom="page">
            <wp:posOffset>9525</wp:posOffset>
          </wp:positionH>
          <wp:positionV relativeFrom="page">
            <wp:posOffset>0</wp:posOffset>
          </wp:positionV>
          <wp:extent cx="7549167" cy="10683022"/>
          <wp:effectExtent l="0" t="0" r="0" b="444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167" cy="106830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71F"/>
    <w:rsid w:val="00025835"/>
    <w:rsid w:val="0003405A"/>
    <w:rsid w:val="00067C79"/>
    <w:rsid w:val="000A4CAF"/>
    <w:rsid w:val="000F227B"/>
    <w:rsid w:val="000F793E"/>
    <w:rsid w:val="001301A8"/>
    <w:rsid w:val="00173124"/>
    <w:rsid w:val="00190479"/>
    <w:rsid w:val="001A77E0"/>
    <w:rsid w:val="001B7D7D"/>
    <w:rsid w:val="001E2157"/>
    <w:rsid w:val="002163B7"/>
    <w:rsid w:val="00254D95"/>
    <w:rsid w:val="002956F9"/>
    <w:rsid w:val="002B771F"/>
    <w:rsid w:val="003118CF"/>
    <w:rsid w:val="00326698"/>
    <w:rsid w:val="00344899"/>
    <w:rsid w:val="0035681D"/>
    <w:rsid w:val="00390382"/>
    <w:rsid w:val="003A6A65"/>
    <w:rsid w:val="003A7182"/>
    <w:rsid w:val="003C0267"/>
    <w:rsid w:val="00411653"/>
    <w:rsid w:val="00412284"/>
    <w:rsid w:val="004E5017"/>
    <w:rsid w:val="004F0EE8"/>
    <w:rsid w:val="005144BA"/>
    <w:rsid w:val="00522CBD"/>
    <w:rsid w:val="00553E0E"/>
    <w:rsid w:val="005540D8"/>
    <w:rsid w:val="005A3494"/>
    <w:rsid w:val="005C4467"/>
    <w:rsid w:val="005D1993"/>
    <w:rsid w:val="00601AF5"/>
    <w:rsid w:val="00633A95"/>
    <w:rsid w:val="00696A35"/>
    <w:rsid w:val="006D108B"/>
    <w:rsid w:val="00721B23"/>
    <w:rsid w:val="007300CE"/>
    <w:rsid w:val="00737CF8"/>
    <w:rsid w:val="00763739"/>
    <w:rsid w:val="0077162F"/>
    <w:rsid w:val="00872C5C"/>
    <w:rsid w:val="00874EB6"/>
    <w:rsid w:val="00880362"/>
    <w:rsid w:val="00886FE1"/>
    <w:rsid w:val="008C138D"/>
    <w:rsid w:val="008C227E"/>
    <w:rsid w:val="0098564A"/>
    <w:rsid w:val="0099473A"/>
    <w:rsid w:val="009C47B0"/>
    <w:rsid w:val="009D6608"/>
    <w:rsid w:val="009E4127"/>
    <w:rsid w:val="009F5EEC"/>
    <w:rsid w:val="00A00327"/>
    <w:rsid w:val="00A25A96"/>
    <w:rsid w:val="00A72ECB"/>
    <w:rsid w:val="00AC3604"/>
    <w:rsid w:val="00B51E76"/>
    <w:rsid w:val="00B8626B"/>
    <w:rsid w:val="00CA3011"/>
    <w:rsid w:val="00CB45B9"/>
    <w:rsid w:val="00CC0F47"/>
    <w:rsid w:val="00CE75AA"/>
    <w:rsid w:val="00CF4337"/>
    <w:rsid w:val="00CF513F"/>
    <w:rsid w:val="00D90104"/>
    <w:rsid w:val="00DA572A"/>
    <w:rsid w:val="00DD5720"/>
    <w:rsid w:val="00E1404D"/>
    <w:rsid w:val="00E1443E"/>
    <w:rsid w:val="00E376AA"/>
    <w:rsid w:val="00E62A7F"/>
    <w:rsid w:val="00E75CC9"/>
    <w:rsid w:val="00EB6D1C"/>
    <w:rsid w:val="00ED71A2"/>
    <w:rsid w:val="00F310D0"/>
    <w:rsid w:val="00F376A9"/>
    <w:rsid w:val="00FA6D97"/>
    <w:rsid w:val="00FF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759D14"/>
  <w15:chartTrackingRefBased/>
  <w15:docId w15:val="{57A428E7-82AC-4E8D-A44D-19DE2092C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Resources%20-%20Resource%20Creation%20Tools\%23Action%20Templates\General\Activity%20Sheet%20Template\%23Word\Multipage%20-%20Unlinked%20Footers\Blank\Portrait\Activity%20Sheet%20Template%20Portrait%202%20Pag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86FF8D-A332-4124-BA28-5C77D40A3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 2 Page</Template>
  <TotalTime>6</TotalTime>
  <Pages>2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Redon</dc:creator>
  <cp:keywords/>
  <dc:description/>
  <cp:lastModifiedBy>meshak taylor</cp:lastModifiedBy>
  <cp:revision>3</cp:revision>
  <cp:lastPrinted>2014-02-20T09:55:00Z</cp:lastPrinted>
  <dcterms:created xsi:type="dcterms:W3CDTF">2021-03-04T17:09:00Z</dcterms:created>
  <dcterms:modified xsi:type="dcterms:W3CDTF">2021-03-04T17:13:00Z</dcterms:modified>
</cp:coreProperties>
</file>